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DF770" w14:textId="0F071EAA" w:rsidR="001B5AEA" w:rsidRDefault="00223585" w:rsidP="001B5AEA">
      <w:pPr>
        <w:pStyle w:val="Title"/>
        <w:jc w:val="left"/>
        <w:rPr>
          <w:rFonts w:ascii="Arial Black" w:hAnsi="Arial Black"/>
          <w:u w:val="none"/>
        </w:rPr>
      </w:pPr>
      <w:r>
        <w:rPr>
          <w:rFonts w:ascii="Arial" w:hAnsi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73CBF8" wp14:editId="3154C4BD">
                <wp:simplePos x="0" y="0"/>
                <wp:positionH relativeFrom="column">
                  <wp:posOffset>53340</wp:posOffset>
                </wp:positionH>
                <wp:positionV relativeFrom="paragraph">
                  <wp:posOffset>326390</wp:posOffset>
                </wp:positionV>
                <wp:extent cx="6762750" cy="1028700"/>
                <wp:effectExtent l="0" t="0" r="19050" b="19050"/>
                <wp:wrapTopAndBottom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C4B02" w14:textId="16202E13" w:rsidR="001E2F2F" w:rsidRPr="001C0C92" w:rsidRDefault="001E2F2F" w:rsidP="001E2F2F">
                            <w:pPr>
                              <w:rPr>
                                <w:rFonts w:ascii="Arial" w:hAnsi="Arial"/>
                                <w:sz w:val="22"/>
                                <w:szCs w:val="24"/>
                              </w:rPr>
                            </w:pPr>
                            <w:r w:rsidRPr="001C0C92">
                              <w:rPr>
                                <w:rFonts w:ascii="Arial" w:hAnsi="Arial"/>
                                <w:b/>
                                <w:sz w:val="22"/>
                                <w:szCs w:val="24"/>
                              </w:rPr>
                              <w:t xml:space="preserve">Level </w:t>
                            </w:r>
                            <w:r w:rsidR="00EF418F">
                              <w:rPr>
                                <w:rFonts w:ascii="Arial" w:hAnsi="Arial"/>
                                <w:b/>
                                <w:sz w:val="22"/>
                                <w:szCs w:val="24"/>
                              </w:rPr>
                              <w:t>IV/Blue Level privileges include the following:</w:t>
                            </w:r>
                          </w:p>
                          <w:p w14:paraId="3CC43C43" w14:textId="51AA47B6" w:rsidR="008165B1" w:rsidRDefault="001E2F2F" w:rsidP="001E2F2F">
                            <w:pPr>
                              <w:rPr>
                                <w:rFonts w:ascii="Arial" w:hAnsi="Arial" w:cs="Arial"/>
                                <w:szCs w:val="22"/>
                              </w:rPr>
                            </w:pPr>
                            <w:r w:rsidRPr="001C0C92">
                              <w:rPr>
                                <w:rFonts w:ascii="Arial" w:hAnsi="Arial" w:cs="Arial"/>
                                <w:szCs w:val="22"/>
                              </w:rPr>
                              <w:t>-</w:t>
                            </w:r>
                            <w:r w:rsidR="008165B1">
                              <w:rPr>
                                <w:rFonts w:ascii="Arial" w:hAnsi="Arial" w:cs="Arial"/>
                                <w:szCs w:val="22"/>
                              </w:rPr>
                              <w:t xml:space="preserve">Student is </w:t>
                            </w:r>
                            <w:r w:rsidR="00BF6573">
                              <w:rPr>
                                <w:rFonts w:ascii="Arial" w:hAnsi="Arial" w:cs="Arial"/>
                                <w:szCs w:val="22"/>
                              </w:rPr>
                              <w:t>NOT</w:t>
                            </w:r>
                            <w:r w:rsidR="008165B1">
                              <w:rPr>
                                <w:rFonts w:ascii="Arial" w:hAnsi="Arial" w:cs="Arial"/>
                                <w:szCs w:val="22"/>
                              </w:rPr>
                              <w:t xml:space="preserve"> required to attend 6:30pm check-in or card check</w:t>
                            </w:r>
                          </w:p>
                          <w:p w14:paraId="6E6707B8" w14:textId="51744DF1" w:rsidR="001E2F2F" w:rsidRPr="001C0C92" w:rsidRDefault="008165B1" w:rsidP="001E2F2F">
                            <w:pPr>
                              <w:rPr>
                                <w:rFonts w:ascii="Arial" w:hAnsi="Arial" w:cs="Arial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Cs w:val="22"/>
                              </w:rPr>
                              <w:t>-</w:t>
                            </w:r>
                            <w:r w:rsidR="001E2F2F" w:rsidRPr="001C0C92">
                              <w:rPr>
                                <w:rFonts w:ascii="Arial" w:hAnsi="Arial" w:cs="Arial"/>
                                <w:szCs w:val="22"/>
                              </w:rPr>
                              <w:t>Building curfew is 10</w:t>
                            </w:r>
                            <w:r w:rsidR="00223585">
                              <w:rPr>
                                <w:rFonts w:ascii="Arial" w:hAnsi="Arial" w:cs="Arial"/>
                                <w:szCs w:val="22"/>
                              </w:rPr>
                              <w:t>:30</w:t>
                            </w:r>
                            <w:r w:rsidR="001E2F2F" w:rsidRPr="001C0C92">
                              <w:rPr>
                                <w:rFonts w:ascii="Arial" w:hAnsi="Arial" w:cs="Arial"/>
                                <w:szCs w:val="22"/>
                              </w:rPr>
                              <w:t>pm (excluding weekends, 11:</w:t>
                            </w:r>
                            <w:r w:rsidR="004F396F">
                              <w:rPr>
                                <w:rFonts w:ascii="Arial" w:hAnsi="Arial" w:cs="Arial"/>
                                <w:szCs w:val="22"/>
                              </w:rPr>
                              <w:t>0</w:t>
                            </w:r>
                            <w:r w:rsidR="001E2F2F" w:rsidRPr="001C0C92">
                              <w:rPr>
                                <w:rFonts w:ascii="Arial" w:hAnsi="Arial" w:cs="Arial"/>
                                <w:szCs w:val="22"/>
                              </w:rPr>
                              <w:t>0pm)</w:t>
                            </w:r>
                            <w:r w:rsidR="007B4399">
                              <w:rPr>
                                <w:rFonts w:ascii="Arial" w:hAnsi="Arial" w:cs="Arial"/>
                                <w:szCs w:val="22"/>
                              </w:rPr>
                              <w:t>.</w:t>
                            </w:r>
                          </w:p>
                          <w:p w14:paraId="73FBA324" w14:textId="1A4D6096" w:rsidR="001E2F2F" w:rsidRPr="001C0C92" w:rsidRDefault="001E2F2F" w:rsidP="001E2F2F">
                            <w:pPr>
                              <w:rPr>
                                <w:rFonts w:ascii="Arial" w:hAnsi="Arial" w:cs="Arial"/>
                                <w:szCs w:val="22"/>
                              </w:rPr>
                            </w:pPr>
                            <w:r w:rsidRPr="001C0C92">
                              <w:rPr>
                                <w:rFonts w:ascii="Arial" w:hAnsi="Arial" w:cs="Arial"/>
                                <w:szCs w:val="22"/>
                              </w:rPr>
                              <w:t>-Student receives 2 free room check “skip</w:t>
                            </w:r>
                            <w:r w:rsidR="00223585">
                              <w:rPr>
                                <w:rFonts w:ascii="Arial" w:hAnsi="Arial" w:cs="Arial"/>
                                <w:szCs w:val="22"/>
                              </w:rPr>
                              <w:t>s</w:t>
                            </w:r>
                            <w:r w:rsidRPr="001C0C92">
                              <w:rPr>
                                <w:rFonts w:ascii="Arial" w:hAnsi="Arial" w:cs="Arial"/>
                                <w:szCs w:val="22"/>
                              </w:rPr>
                              <w:t>”</w:t>
                            </w:r>
                          </w:p>
                          <w:p w14:paraId="17AE9A69" w14:textId="77777777" w:rsidR="001E2F2F" w:rsidRPr="001C0C92" w:rsidRDefault="001E2F2F" w:rsidP="001E2F2F">
                            <w:pPr>
                              <w:rPr>
                                <w:rFonts w:ascii="Arial" w:hAnsi="Arial" w:cs="Arial"/>
                                <w:szCs w:val="22"/>
                              </w:rPr>
                            </w:pPr>
                            <w:r w:rsidRPr="001C0C92">
                              <w:rPr>
                                <w:rFonts w:ascii="Arial" w:hAnsi="Arial" w:cs="Arial"/>
                                <w:szCs w:val="22"/>
                              </w:rPr>
                              <w:t>**Please refer to check-in times and curfews in the Student Handbook</w:t>
                            </w:r>
                          </w:p>
                          <w:p w14:paraId="79F6147A" w14:textId="70AA16B3" w:rsidR="001E2F2F" w:rsidRDefault="001E2F2F" w:rsidP="001E2F2F">
                            <w:r w:rsidRPr="001C0C92">
                              <w:rPr>
                                <w:rFonts w:ascii="Arial" w:hAnsi="Arial" w:cs="Arial"/>
                                <w:szCs w:val="22"/>
                              </w:rPr>
                              <w:t>**Please refer to room cleaning in the Student Handbook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73CBF8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4.2pt;margin-top:25.7pt;width:532.5pt;height:8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">
                <v:textbox>
                  <w:txbxContent>
                    <w:p w14:paraId="51BC4B02" w14:textId="16202E13" w:rsidR="001E2F2F" w:rsidRPr="001C0C92" w:rsidRDefault="001E2F2F" w:rsidP="001E2F2F">
                      <w:pPr>
                        <w:rPr>
                          <w:rFonts w:ascii="Arial" w:hAnsi="Arial"/>
                          <w:sz w:val="22"/>
                          <w:szCs w:val="24"/>
                        </w:rPr>
                      </w:pPr>
                      <w:r w:rsidRPr="001C0C92">
                        <w:rPr>
                          <w:rFonts w:ascii="Arial" w:hAnsi="Arial"/>
                          <w:b/>
                          <w:sz w:val="22"/>
                          <w:szCs w:val="24"/>
                        </w:rPr>
                        <w:t xml:space="preserve">Level </w:t>
                      </w:r>
                      <w:r w:rsidR="00EF418F">
                        <w:rPr>
                          <w:rFonts w:ascii="Arial" w:hAnsi="Arial"/>
                          <w:b/>
                          <w:sz w:val="22"/>
                          <w:szCs w:val="24"/>
                        </w:rPr>
                        <w:t>IV/Blue Level privileges include the following:</w:t>
                      </w:r>
                    </w:p>
                    <w:p w14:paraId="3CC43C43" w14:textId="51AA47B6" w:rsidR="008165B1" w:rsidRDefault="001E2F2F" w:rsidP="001E2F2F">
                      <w:pPr>
                        <w:rPr>
                          <w:rFonts w:ascii="Arial" w:hAnsi="Arial" w:cs="Arial"/>
                          <w:szCs w:val="22"/>
                        </w:rPr>
                      </w:pPr>
                      <w:r w:rsidRPr="001C0C92">
                        <w:rPr>
                          <w:rFonts w:ascii="Arial" w:hAnsi="Arial" w:cs="Arial"/>
                          <w:szCs w:val="22"/>
                        </w:rPr>
                        <w:t>-</w:t>
                      </w:r>
                      <w:r w:rsidR="008165B1">
                        <w:rPr>
                          <w:rFonts w:ascii="Arial" w:hAnsi="Arial" w:cs="Arial"/>
                          <w:szCs w:val="22"/>
                        </w:rPr>
                        <w:t xml:space="preserve">Student is </w:t>
                      </w:r>
                      <w:r w:rsidR="00BF6573">
                        <w:rPr>
                          <w:rFonts w:ascii="Arial" w:hAnsi="Arial" w:cs="Arial"/>
                          <w:szCs w:val="22"/>
                        </w:rPr>
                        <w:t>NOT</w:t>
                      </w:r>
                      <w:r w:rsidR="008165B1">
                        <w:rPr>
                          <w:rFonts w:ascii="Arial" w:hAnsi="Arial" w:cs="Arial"/>
                          <w:szCs w:val="22"/>
                        </w:rPr>
                        <w:t xml:space="preserve"> required to attend 6:30pm check-in or card check</w:t>
                      </w:r>
                    </w:p>
                    <w:p w14:paraId="6E6707B8" w14:textId="51744DF1" w:rsidR="001E2F2F" w:rsidRPr="001C0C92" w:rsidRDefault="008165B1" w:rsidP="001E2F2F">
                      <w:pPr>
                        <w:rPr>
                          <w:rFonts w:ascii="Arial" w:hAnsi="Arial" w:cs="Arial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Cs w:val="22"/>
                        </w:rPr>
                        <w:t>-</w:t>
                      </w:r>
                      <w:r w:rsidR="001E2F2F" w:rsidRPr="001C0C92">
                        <w:rPr>
                          <w:rFonts w:ascii="Arial" w:hAnsi="Arial" w:cs="Arial"/>
                          <w:szCs w:val="22"/>
                        </w:rPr>
                        <w:t>Building curfew is 10</w:t>
                      </w:r>
                      <w:r w:rsidR="00223585">
                        <w:rPr>
                          <w:rFonts w:ascii="Arial" w:hAnsi="Arial" w:cs="Arial"/>
                          <w:szCs w:val="22"/>
                        </w:rPr>
                        <w:t>:30</w:t>
                      </w:r>
                      <w:r w:rsidR="001E2F2F" w:rsidRPr="001C0C92">
                        <w:rPr>
                          <w:rFonts w:ascii="Arial" w:hAnsi="Arial" w:cs="Arial"/>
                          <w:szCs w:val="22"/>
                        </w:rPr>
                        <w:t>pm (excluding weekends, 11:</w:t>
                      </w:r>
                      <w:r w:rsidR="004F396F">
                        <w:rPr>
                          <w:rFonts w:ascii="Arial" w:hAnsi="Arial" w:cs="Arial"/>
                          <w:szCs w:val="22"/>
                        </w:rPr>
                        <w:t>0</w:t>
                      </w:r>
                      <w:r w:rsidR="001E2F2F" w:rsidRPr="001C0C92">
                        <w:rPr>
                          <w:rFonts w:ascii="Arial" w:hAnsi="Arial" w:cs="Arial"/>
                          <w:szCs w:val="22"/>
                        </w:rPr>
                        <w:t>0pm)</w:t>
                      </w:r>
                      <w:r w:rsidR="007B4399">
                        <w:rPr>
                          <w:rFonts w:ascii="Arial" w:hAnsi="Arial" w:cs="Arial"/>
                          <w:szCs w:val="22"/>
                        </w:rPr>
                        <w:t>.</w:t>
                      </w:r>
                    </w:p>
                    <w:p w14:paraId="73FBA324" w14:textId="1A4D6096" w:rsidR="001E2F2F" w:rsidRPr="001C0C92" w:rsidRDefault="001E2F2F" w:rsidP="001E2F2F">
                      <w:pPr>
                        <w:rPr>
                          <w:rFonts w:ascii="Arial" w:hAnsi="Arial" w:cs="Arial"/>
                          <w:szCs w:val="22"/>
                        </w:rPr>
                      </w:pPr>
                      <w:r w:rsidRPr="001C0C92">
                        <w:rPr>
                          <w:rFonts w:ascii="Arial" w:hAnsi="Arial" w:cs="Arial"/>
                          <w:szCs w:val="22"/>
                        </w:rPr>
                        <w:t>-Student receives 2 free room check “skip</w:t>
                      </w:r>
                      <w:r w:rsidR="00223585">
                        <w:rPr>
                          <w:rFonts w:ascii="Arial" w:hAnsi="Arial" w:cs="Arial"/>
                          <w:szCs w:val="22"/>
                        </w:rPr>
                        <w:t>s</w:t>
                      </w:r>
                      <w:r w:rsidRPr="001C0C92">
                        <w:rPr>
                          <w:rFonts w:ascii="Arial" w:hAnsi="Arial" w:cs="Arial"/>
                          <w:szCs w:val="22"/>
                        </w:rPr>
                        <w:t>”</w:t>
                      </w:r>
                    </w:p>
                    <w:p w14:paraId="17AE9A69" w14:textId="77777777" w:rsidR="001E2F2F" w:rsidRPr="001C0C92" w:rsidRDefault="001E2F2F" w:rsidP="001E2F2F">
                      <w:pPr>
                        <w:rPr>
                          <w:rFonts w:ascii="Arial" w:hAnsi="Arial" w:cs="Arial"/>
                          <w:szCs w:val="22"/>
                        </w:rPr>
                      </w:pPr>
                      <w:r w:rsidRPr="001C0C92">
                        <w:rPr>
                          <w:rFonts w:ascii="Arial" w:hAnsi="Arial" w:cs="Arial"/>
                          <w:szCs w:val="22"/>
                        </w:rPr>
                        <w:t>**Please refer to check-in times and curfews in the Student Handbook</w:t>
                      </w:r>
                    </w:p>
                    <w:p w14:paraId="79F6147A" w14:textId="70AA16B3" w:rsidR="001E2F2F" w:rsidRDefault="001E2F2F" w:rsidP="001E2F2F">
                      <w:r w:rsidRPr="001C0C92">
                        <w:rPr>
                          <w:rFonts w:ascii="Arial" w:hAnsi="Arial" w:cs="Arial"/>
                          <w:szCs w:val="22"/>
                        </w:rPr>
                        <w:t>**Please refer to room cleaning in the Student Handbook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1B5AEA" w:rsidRPr="41919F3A">
        <w:rPr>
          <w:rFonts w:ascii="Arial Black" w:hAnsi="Arial Black"/>
          <w:u w:val="none"/>
        </w:rPr>
        <w:t>Request for Level IV/Blue Level Privileges</w:t>
      </w:r>
    </w:p>
    <w:p w14:paraId="1899F806" w14:textId="06E80B53" w:rsidR="001B5AEA" w:rsidRPr="00006CED" w:rsidRDefault="001B5AEA" w:rsidP="319F443C">
      <w:pPr>
        <w:jc w:val="center"/>
        <w:rPr>
          <w:rFonts w:ascii="Arial" w:hAnsi="Arial"/>
          <w:sz w:val="28"/>
          <w:szCs w:val="28"/>
        </w:rPr>
      </w:pPr>
    </w:p>
    <w:p w14:paraId="78FFA2CC" w14:textId="479328E1" w:rsidR="001B5AEA" w:rsidRPr="00006CED" w:rsidRDefault="5439ACD4" w:rsidP="41919F3A">
      <w:pPr>
        <w:jc w:val="center"/>
        <w:rPr>
          <w:rFonts w:ascii="Arial" w:hAnsi="Arial"/>
          <w:sz w:val="28"/>
          <w:szCs w:val="28"/>
        </w:rPr>
      </w:pPr>
      <w:r w:rsidRPr="319F443C">
        <w:rPr>
          <w:rFonts w:ascii="Arial" w:hAnsi="Arial"/>
          <w:sz w:val="28"/>
          <w:szCs w:val="28"/>
        </w:rPr>
        <w:t xml:space="preserve">Student: ________________________________ </w:t>
      </w:r>
      <w:r w:rsidR="00457A50">
        <w:rPr>
          <w:rFonts w:ascii="Arial" w:hAnsi="Arial"/>
          <w:sz w:val="28"/>
          <w:szCs w:val="28"/>
        </w:rPr>
        <w:tab/>
      </w:r>
      <w:r w:rsidR="00457A50">
        <w:rPr>
          <w:rFonts w:ascii="Arial" w:hAnsi="Arial"/>
          <w:sz w:val="28"/>
          <w:szCs w:val="28"/>
        </w:rPr>
        <w:tab/>
      </w:r>
      <w:r w:rsidRPr="319F443C">
        <w:rPr>
          <w:rFonts w:ascii="Arial" w:hAnsi="Arial"/>
          <w:sz w:val="28"/>
          <w:szCs w:val="28"/>
        </w:rPr>
        <w:t>Date: ___________</w:t>
      </w:r>
    </w:p>
    <w:p w14:paraId="4DDBEF00" w14:textId="3B81BF67" w:rsidR="001B5AEA" w:rsidRDefault="001B5AEA" w:rsidP="001B5AEA">
      <w:pPr>
        <w:rPr>
          <w:rFonts w:ascii="Arial" w:hAnsi="Arial"/>
          <w:sz w:val="10"/>
        </w:rPr>
      </w:pPr>
    </w:p>
    <w:p w14:paraId="06962889" w14:textId="77777777" w:rsidR="008165B1" w:rsidRDefault="008165B1" w:rsidP="001B5AEA">
      <w:pPr>
        <w:rPr>
          <w:rFonts w:ascii="Arial" w:hAnsi="Arial"/>
          <w:sz w:val="18"/>
          <w:szCs w:val="22"/>
        </w:rPr>
      </w:pPr>
    </w:p>
    <w:p w14:paraId="46E41C61" w14:textId="58B4D1DD" w:rsidR="001B5AEA" w:rsidRPr="001B5AEA" w:rsidRDefault="001B5AEA" w:rsidP="001B5AEA">
      <w:pPr>
        <w:rPr>
          <w:rFonts w:ascii="Arial" w:hAnsi="Arial"/>
          <w:sz w:val="18"/>
          <w:szCs w:val="22"/>
        </w:rPr>
      </w:pPr>
      <w:r w:rsidRPr="001B5AEA">
        <w:rPr>
          <w:rFonts w:ascii="Arial" w:hAnsi="Arial"/>
          <w:sz w:val="18"/>
          <w:szCs w:val="22"/>
        </w:rPr>
        <w:t xml:space="preserve">In order to be considered for Level IV/Blue Level privileges, you must complete and return the request form to your </w:t>
      </w:r>
      <w:r w:rsidR="008165B1">
        <w:rPr>
          <w:rFonts w:ascii="Arial" w:hAnsi="Arial"/>
          <w:sz w:val="18"/>
          <w:szCs w:val="22"/>
        </w:rPr>
        <w:t xml:space="preserve">custodial </w:t>
      </w:r>
      <w:r w:rsidRPr="001B5AEA">
        <w:rPr>
          <w:rFonts w:ascii="Arial" w:hAnsi="Arial"/>
          <w:sz w:val="18"/>
          <w:szCs w:val="22"/>
        </w:rPr>
        <w:t xml:space="preserve">Student Life Counselor.  </w:t>
      </w:r>
      <w:r w:rsidRPr="001B5AEA">
        <w:rPr>
          <w:rFonts w:ascii="Arial" w:hAnsi="Arial"/>
          <w:b/>
          <w:sz w:val="18"/>
          <w:szCs w:val="22"/>
        </w:rPr>
        <w:t xml:space="preserve">Requests for privileges are accepted </w:t>
      </w:r>
      <w:r w:rsidRPr="001B5AEA">
        <w:rPr>
          <w:rFonts w:ascii="Arial" w:hAnsi="Arial"/>
          <w:b/>
          <w:i/>
          <w:sz w:val="18"/>
          <w:szCs w:val="22"/>
        </w:rPr>
        <w:t>this semester</w:t>
      </w:r>
      <w:r w:rsidRPr="001B5AEA">
        <w:rPr>
          <w:rFonts w:ascii="Arial" w:hAnsi="Arial"/>
          <w:b/>
          <w:sz w:val="18"/>
          <w:szCs w:val="22"/>
        </w:rPr>
        <w:t xml:space="preserve"> until the Friday before Midterms/Finals</w:t>
      </w:r>
      <w:r w:rsidRPr="001B5AEA">
        <w:rPr>
          <w:rFonts w:ascii="Arial" w:hAnsi="Arial"/>
          <w:sz w:val="18"/>
          <w:szCs w:val="22"/>
        </w:rPr>
        <w:t>.</w:t>
      </w:r>
    </w:p>
    <w:p w14:paraId="3461D779" w14:textId="3DF2C3D9" w:rsidR="001B5AEA" w:rsidRPr="001B5AEA" w:rsidRDefault="001B5AEA" w:rsidP="001B5AEA">
      <w:pPr>
        <w:rPr>
          <w:rFonts w:ascii="Arial" w:hAnsi="Arial"/>
          <w:sz w:val="18"/>
          <w:szCs w:val="22"/>
        </w:rPr>
      </w:pPr>
    </w:p>
    <w:p w14:paraId="5E5028E3" w14:textId="6EFA9BA8" w:rsidR="001B5AEA" w:rsidRPr="001B5AEA" w:rsidRDefault="01DA76FB" w:rsidP="001B5AEA">
      <w:pPr>
        <w:rPr>
          <w:rFonts w:ascii="Arial" w:hAnsi="Arial"/>
        </w:rPr>
      </w:pPr>
      <w:r w:rsidRPr="310100AA">
        <w:rPr>
          <w:rFonts w:ascii="Arial" w:hAnsi="Arial"/>
        </w:rPr>
        <w:t>Academic Affairs</w:t>
      </w:r>
      <w:r w:rsidR="001B5AEA" w:rsidRPr="310100AA">
        <w:rPr>
          <w:rFonts w:ascii="Arial" w:hAnsi="Arial"/>
        </w:rPr>
        <w:t xml:space="preserve"> may place a student in study session for a determined number of days based on their discretion.</w:t>
      </w:r>
    </w:p>
    <w:p w14:paraId="3CF2D8B6" w14:textId="11AAF0F9" w:rsidR="001B5AEA" w:rsidRPr="001B5AEA" w:rsidRDefault="001B5AEA" w:rsidP="001B5AEA">
      <w:pPr>
        <w:rPr>
          <w:rFonts w:ascii="Arial" w:hAnsi="Arial"/>
        </w:rPr>
      </w:pPr>
    </w:p>
    <w:p w14:paraId="4A61A212" w14:textId="16753EA6" w:rsidR="001B5AEA" w:rsidRPr="001B5AEA" w:rsidRDefault="001B5AEA" w:rsidP="001B5AEA">
      <w:pPr>
        <w:pStyle w:val="BodyText"/>
        <w:rPr>
          <w:rFonts w:ascii="Arial Black" w:hAnsi="Arial Black"/>
          <w:sz w:val="20"/>
        </w:rPr>
      </w:pPr>
      <w:r w:rsidRPr="001B5AEA">
        <w:rPr>
          <w:rFonts w:ascii="Arial Black" w:hAnsi="Arial Black"/>
          <w:sz w:val="20"/>
        </w:rPr>
        <w:t>Criteria to be met for Level IV/Blue Level Privileges:</w:t>
      </w:r>
    </w:p>
    <w:p w14:paraId="1F24CCD9" w14:textId="74FAB0CC" w:rsidR="001B5AEA" w:rsidRPr="001B5AEA" w:rsidRDefault="001B5AEA" w:rsidP="001B5AEA">
      <w:pPr>
        <w:ind w:left="360"/>
        <w:rPr>
          <w:rFonts w:ascii="Arial" w:hAnsi="Arial"/>
          <w:sz w:val="18"/>
        </w:rPr>
      </w:pPr>
      <w:r w:rsidRPr="001B5AEA">
        <w:rPr>
          <w:rFonts w:ascii="Arial" w:hAnsi="Arial"/>
          <w:sz w:val="18"/>
        </w:rPr>
        <w:t>-</w:t>
      </w:r>
      <w:r w:rsidR="008165B1">
        <w:rPr>
          <w:rFonts w:ascii="Arial" w:hAnsi="Arial"/>
          <w:sz w:val="18"/>
        </w:rPr>
        <w:t>Only available second semester of senior year</w:t>
      </w:r>
    </w:p>
    <w:p w14:paraId="0689C819" w14:textId="1C8D9A67" w:rsidR="001B5AEA" w:rsidRPr="001B5AEA" w:rsidRDefault="001B5AEA" w:rsidP="001B5AEA">
      <w:pPr>
        <w:ind w:left="360"/>
        <w:rPr>
          <w:rFonts w:ascii="Arial" w:hAnsi="Arial"/>
          <w:sz w:val="18"/>
        </w:rPr>
      </w:pPr>
      <w:r w:rsidRPr="001B5AEA">
        <w:rPr>
          <w:rFonts w:ascii="Arial" w:hAnsi="Arial"/>
          <w:sz w:val="18"/>
        </w:rPr>
        <w:t>-</w:t>
      </w:r>
      <w:r w:rsidRPr="001B5AEA">
        <w:rPr>
          <w:rFonts w:ascii="Arial" w:hAnsi="Arial" w:cs="Arial"/>
          <w:sz w:val="18"/>
          <w:szCs w:val="22"/>
        </w:rPr>
        <w:t xml:space="preserve">Current privilege status must be Level III/Green Level </w:t>
      </w:r>
    </w:p>
    <w:p w14:paraId="247363D2" w14:textId="504896D5" w:rsidR="001B5AEA" w:rsidRPr="001B5AEA" w:rsidRDefault="001B5AEA" w:rsidP="001B5AEA">
      <w:pPr>
        <w:ind w:left="360"/>
        <w:rPr>
          <w:rFonts w:ascii="Arial" w:hAnsi="Arial"/>
          <w:sz w:val="18"/>
        </w:rPr>
      </w:pPr>
      <w:r w:rsidRPr="001B5AEA">
        <w:rPr>
          <w:rFonts w:ascii="Arial" w:hAnsi="Arial"/>
          <w:sz w:val="18"/>
        </w:rPr>
        <w:t>-</w:t>
      </w:r>
      <w:r w:rsidR="00E1114B">
        <w:rPr>
          <w:rFonts w:ascii="Arial" w:hAnsi="Arial" w:cs="Arial"/>
          <w:sz w:val="18"/>
          <w:szCs w:val="22"/>
        </w:rPr>
        <w:t xml:space="preserve">Completed </w:t>
      </w:r>
      <w:r w:rsidR="008165B1">
        <w:rPr>
          <w:rFonts w:ascii="Arial" w:hAnsi="Arial" w:cs="Arial"/>
          <w:sz w:val="18"/>
          <w:szCs w:val="22"/>
        </w:rPr>
        <w:t>all required</w:t>
      </w:r>
      <w:r w:rsidR="00E1114B">
        <w:rPr>
          <w:rFonts w:ascii="Arial" w:hAnsi="Arial" w:cs="Arial"/>
          <w:sz w:val="18"/>
          <w:szCs w:val="22"/>
        </w:rPr>
        <w:t xml:space="preserve"> Academy Service</w:t>
      </w:r>
      <w:r w:rsidR="008165B1">
        <w:rPr>
          <w:rFonts w:ascii="Arial" w:hAnsi="Arial" w:cs="Arial"/>
          <w:sz w:val="18"/>
          <w:szCs w:val="22"/>
        </w:rPr>
        <w:t xml:space="preserve"> (required amount _____)</w:t>
      </w:r>
    </w:p>
    <w:p w14:paraId="4CE281A4" w14:textId="2F07C52F" w:rsidR="008165B1" w:rsidRDefault="001B5AEA" w:rsidP="001B5AEA">
      <w:pPr>
        <w:ind w:left="360"/>
        <w:rPr>
          <w:rFonts w:ascii="Arial" w:hAnsi="Arial" w:cs="Arial"/>
          <w:sz w:val="18"/>
          <w:szCs w:val="22"/>
        </w:rPr>
      </w:pPr>
      <w:r w:rsidRPr="001B5AEA">
        <w:rPr>
          <w:rFonts w:ascii="Arial" w:hAnsi="Arial"/>
          <w:sz w:val="18"/>
        </w:rPr>
        <w:t>-</w:t>
      </w:r>
      <w:r w:rsidR="00E1114B">
        <w:rPr>
          <w:rFonts w:ascii="Arial" w:hAnsi="Arial" w:cs="Arial"/>
          <w:sz w:val="18"/>
          <w:szCs w:val="22"/>
        </w:rPr>
        <w:t xml:space="preserve">Completed </w:t>
      </w:r>
      <w:r w:rsidR="008165B1">
        <w:rPr>
          <w:rFonts w:ascii="Arial" w:hAnsi="Arial" w:cs="Arial"/>
          <w:sz w:val="18"/>
          <w:szCs w:val="22"/>
        </w:rPr>
        <w:t xml:space="preserve">all required </w:t>
      </w:r>
      <w:r w:rsidR="00E1114B">
        <w:rPr>
          <w:rFonts w:ascii="Arial" w:hAnsi="Arial" w:cs="Arial"/>
          <w:sz w:val="18"/>
          <w:szCs w:val="22"/>
        </w:rPr>
        <w:t>Wellness Credits</w:t>
      </w:r>
      <w:r w:rsidR="008165B1">
        <w:rPr>
          <w:rFonts w:ascii="Arial" w:hAnsi="Arial" w:cs="Arial"/>
          <w:sz w:val="18"/>
          <w:szCs w:val="22"/>
        </w:rPr>
        <w:t xml:space="preserve"> (required amount _____)</w:t>
      </w:r>
    </w:p>
    <w:p w14:paraId="68514066" w14:textId="2D334D5A" w:rsidR="001B5AEA" w:rsidRPr="001B5AEA" w:rsidRDefault="008165B1" w:rsidP="001B5AEA">
      <w:pPr>
        <w:ind w:left="360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-C</w:t>
      </w:r>
      <w:r w:rsidR="00AB3189">
        <w:rPr>
          <w:rFonts w:ascii="Arial" w:hAnsi="Arial" w:cs="Arial"/>
          <w:sz w:val="18"/>
          <w:szCs w:val="22"/>
        </w:rPr>
        <w:t>ompletion of one of the core wellness tracks</w:t>
      </w:r>
    </w:p>
    <w:p w14:paraId="71AC87AD" w14:textId="65EA4CEB" w:rsidR="007F7B50" w:rsidRPr="007F7B50" w:rsidRDefault="001B5AEA" w:rsidP="007F7B50">
      <w:pPr>
        <w:ind w:left="360"/>
        <w:rPr>
          <w:rFonts w:ascii="Arial" w:hAnsi="Arial" w:cs="Arial"/>
          <w:sz w:val="18"/>
          <w:szCs w:val="22"/>
        </w:rPr>
      </w:pPr>
      <w:r w:rsidRPr="001B5AEA">
        <w:rPr>
          <w:rFonts w:ascii="Arial" w:hAnsi="Arial" w:cs="Arial"/>
          <w:sz w:val="18"/>
          <w:szCs w:val="22"/>
        </w:rPr>
        <w:t>-</w:t>
      </w:r>
      <w:r w:rsidR="00E1114B">
        <w:rPr>
          <w:rFonts w:ascii="Arial" w:hAnsi="Arial" w:cs="Arial"/>
          <w:sz w:val="18"/>
          <w:szCs w:val="22"/>
        </w:rPr>
        <w:t xml:space="preserve">Completed </w:t>
      </w:r>
      <w:r w:rsidR="008165B1">
        <w:rPr>
          <w:rFonts w:ascii="Arial" w:hAnsi="Arial" w:cs="Arial"/>
          <w:sz w:val="18"/>
          <w:szCs w:val="22"/>
        </w:rPr>
        <w:t xml:space="preserve">all required </w:t>
      </w:r>
      <w:r w:rsidR="00E1114B">
        <w:rPr>
          <w:rFonts w:ascii="Arial" w:hAnsi="Arial" w:cs="Arial"/>
          <w:sz w:val="18"/>
          <w:szCs w:val="22"/>
        </w:rPr>
        <w:t>Community Service</w:t>
      </w:r>
      <w:r w:rsidR="008165B1">
        <w:rPr>
          <w:rFonts w:ascii="Arial" w:hAnsi="Arial" w:cs="Arial"/>
          <w:sz w:val="18"/>
          <w:szCs w:val="22"/>
        </w:rPr>
        <w:t xml:space="preserve"> </w:t>
      </w:r>
      <w:r w:rsidR="007F7B50">
        <w:rPr>
          <w:rFonts w:ascii="Arial" w:hAnsi="Arial" w:cs="Arial"/>
          <w:sz w:val="18"/>
          <w:szCs w:val="22"/>
        </w:rPr>
        <w:t xml:space="preserve">hours and reflections </w:t>
      </w:r>
      <w:r w:rsidR="008165B1">
        <w:rPr>
          <w:rFonts w:ascii="Arial" w:hAnsi="Arial" w:cs="Arial"/>
          <w:sz w:val="18"/>
          <w:szCs w:val="22"/>
        </w:rPr>
        <w:t>(required amount (_____)</w:t>
      </w:r>
    </w:p>
    <w:p w14:paraId="0FB78278" w14:textId="595835A6" w:rsidR="001B5AEA" w:rsidRPr="00AF1755" w:rsidRDefault="5439ACD4" w:rsidP="00AF1755">
      <w:pPr>
        <w:ind w:left="360"/>
        <w:rPr>
          <w:rFonts w:ascii="Arial" w:hAnsi="Arial"/>
          <w:sz w:val="18"/>
          <w:szCs w:val="18"/>
        </w:rPr>
      </w:pPr>
      <w:r w:rsidRPr="319F443C">
        <w:rPr>
          <w:rFonts w:ascii="Arial" w:hAnsi="Arial"/>
          <w:sz w:val="18"/>
          <w:szCs w:val="18"/>
        </w:rPr>
        <w:t>-Obtained no more than 5 groundings</w:t>
      </w:r>
      <w:r w:rsidR="2BE1F33C" w:rsidRPr="319F443C">
        <w:rPr>
          <w:rFonts w:ascii="Arial" w:hAnsi="Arial"/>
          <w:sz w:val="18"/>
          <w:szCs w:val="18"/>
        </w:rPr>
        <w:t xml:space="preserve"> in the preceding </w:t>
      </w:r>
      <w:r w:rsidRPr="319F443C">
        <w:rPr>
          <w:rFonts w:ascii="Arial" w:hAnsi="Arial"/>
          <w:sz w:val="18"/>
          <w:szCs w:val="18"/>
        </w:rPr>
        <w:t>semester</w:t>
      </w:r>
      <w:r w:rsidR="2BE1F33C" w:rsidRPr="319F443C">
        <w:rPr>
          <w:rFonts w:ascii="Arial" w:hAnsi="Arial"/>
          <w:sz w:val="18"/>
          <w:szCs w:val="18"/>
        </w:rPr>
        <w:t xml:space="preserve"> (or current semester if after midterm)</w:t>
      </w:r>
    </w:p>
    <w:p w14:paraId="23C8BD30" w14:textId="578FD870" w:rsidR="001B5AEA" w:rsidRDefault="00AF1755" w:rsidP="001B5AEA">
      <w:pPr>
        <w:rPr>
          <w:rFonts w:ascii="Arial" w:hAnsi="Arial"/>
          <w:sz w:val="24"/>
        </w:rPr>
      </w:pPr>
      <w:r>
        <w:rPr>
          <w:rFonts w:ascii="Arial" w:hAnsi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011653" wp14:editId="29AF669B">
                <wp:simplePos x="0" y="0"/>
                <wp:positionH relativeFrom="column">
                  <wp:posOffset>62865</wp:posOffset>
                </wp:positionH>
                <wp:positionV relativeFrom="paragraph">
                  <wp:posOffset>131445</wp:posOffset>
                </wp:positionV>
                <wp:extent cx="6810375" cy="714375"/>
                <wp:effectExtent l="0" t="0" r="28575" b="2857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EB7760" w14:textId="77777777" w:rsidR="001B5AEA" w:rsidRPr="001B5AEA" w:rsidRDefault="001B5AEA" w:rsidP="001B5AEA">
                            <w:pPr>
                              <w:rPr>
                                <w:rFonts w:ascii="Arial Black" w:hAnsi="Arial Black"/>
                              </w:rPr>
                            </w:pPr>
                            <w:r w:rsidRPr="001B5AEA">
                              <w:rPr>
                                <w:rFonts w:ascii="Arial Black" w:hAnsi="Arial Black"/>
                              </w:rPr>
                              <w:t xml:space="preserve">To be completed by Student Life Counselor: </w:t>
                            </w:r>
                            <w:r w:rsidRPr="001B5AEA">
                              <w:rPr>
                                <w:rFonts w:ascii="Arial Black" w:hAnsi="Arial Black"/>
                              </w:rPr>
                              <w:tab/>
                            </w:r>
                            <w:r w:rsidRPr="001B5AEA">
                              <w:rPr>
                                <w:rFonts w:ascii="Arial Black" w:hAnsi="Arial Black"/>
                              </w:rPr>
                              <w:tab/>
                            </w:r>
                            <w:r w:rsidRPr="001B5AEA">
                              <w:rPr>
                                <w:rFonts w:ascii="Arial Black" w:hAnsi="Arial Black"/>
                              </w:rPr>
                              <w:tab/>
                              <w:t xml:space="preserve">                  </w:t>
                            </w:r>
                          </w:p>
                          <w:p w14:paraId="6E736138" w14:textId="77777777" w:rsidR="001B5AEA" w:rsidRPr="001B5AEA" w:rsidRDefault="001B5AEA" w:rsidP="001B5AEA">
                            <w:pPr>
                              <w:pStyle w:val="BodyTextIndent"/>
                              <w:ind w:firstLine="0"/>
                              <w:rPr>
                                <w:rFonts w:ascii="Arial" w:hAnsi="Arial"/>
                                <w:sz w:val="20"/>
                              </w:rPr>
                            </w:pPr>
                            <w:r w:rsidRPr="001B5AEA">
                              <w:rPr>
                                <w:rFonts w:ascii="Arial" w:hAnsi="Arial"/>
                                <w:sz w:val="20"/>
                              </w:rPr>
                              <w:t>Total Wellness Credits________               Academy Service Hours_______     Number of Groundings___________</w:t>
                            </w:r>
                          </w:p>
                          <w:p w14:paraId="4D0C0C4A" w14:textId="77777777" w:rsidR="001B5AEA" w:rsidRDefault="001B5AEA" w:rsidP="001B5AEA">
                            <w:pPr>
                              <w:pStyle w:val="BodyTextIndent"/>
                              <w:ind w:firstLine="0"/>
                            </w:pPr>
                            <w:r w:rsidRPr="001B5AEA">
                              <w:rPr>
                                <w:rFonts w:ascii="Arial" w:hAnsi="Arial"/>
                                <w:sz w:val="20"/>
                              </w:rPr>
                              <w:t>Total Community Service Hours_________       Extended Curriculum complete for Level IV privileges___________                                Date &amp; SLC Initials: _____________</w:t>
                            </w:r>
                          </w:p>
                          <w:p w14:paraId="6BFA1586" w14:textId="77777777" w:rsidR="001B5AEA" w:rsidRDefault="001B5AEA" w:rsidP="001B5AEA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ab/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11653" id="Text Box 4" o:spid="_x0000_s1027" type="#_x0000_t202" style="position:absolute;margin-left:4.95pt;margin-top:10.35pt;width:536.25pt;height:5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">
                <v:textbox>
                  <w:txbxContent>
                    <w:p w14:paraId="5EEB7760" w14:textId="77777777" w:rsidR="001B5AEA" w:rsidRPr="001B5AEA" w:rsidRDefault="001B5AEA" w:rsidP="001B5AEA">
                      <w:pPr>
                        <w:rPr>
                          <w:rFonts w:ascii="Arial Black" w:hAnsi="Arial Black"/>
                        </w:rPr>
                      </w:pPr>
                      <w:r w:rsidRPr="001B5AEA">
                        <w:rPr>
                          <w:rFonts w:ascii="Arial Black" w:hAnsi="Arial Black"/>
                        </w:rPr>
                        <w:t xml:space="preserve">To be completed by Student Life Counselor: </w:t>
                      </w:r>
                      <w:r w:rsidRPr="001B5AEA">
                        <w:rPr>
                          <w:rFonts w:ascii="Arial Black" w:hAnsi="Arial Black"/>
                        </w:rPr>
                        <w:tab/>
                      </w:r>
                      <w:r w:rsidRPr="001B5AEA">
                        <w:rPr>
                          <w:rFonts w:ascii="Arial Black" w:hAnsi="Arial Black"/>
                        </w:rPr>
                        <w:tab/>
                      </w:r>
                      <w:r w:rsidRPr="001B5AEA">
                        <w:rPr>
                          <w:rFonts w:ascii="Arial Black" w:hAnsi="Arial Black"/>
                        </w:rPr>
                        <w:tab/>
                        <w:t xml:space="preserve">                  </w:t>
                      </w:r>
                    </w:p>
                    <w:p w14:paraId="6E736138" w14:textId="77777777" w:rsidR="001B5AEA" w:rsidRPr="001B5AEA" w:rsidRDefault="001B5AEA" w:rsidP="001B5AEA">
                      <w:pPr>
                        <w:pStyle w:val="BodyTextIndent"/>
                        <w:ind w:firstLine="0"/>
                        <w:rPr>
                          <w:rFonts w:ascii="Arial" w:hAnsi="Arial"/>
                          <w:sz w:val="20"/>
                        </w:rPr>
                      </w:pPr>
                      <w:r w:rsidRPr="001B5AEA">
                        <w:rPr>
                          <w:rFonts w:ascii="Arial" w:hAnsi="Arial"/>
                          <w:sz w:val="20"/>
                        </w:rPr>
                        <w:t>Total Wellness Credits________               Academy Service Hours_______     Number of Groundings___________</w:t>
                      </w:r>
                    </w:p>
                    <w:p w14:paraId="4D0C0C4A" w14:textId="77777777" w:rsidR="001B5AEA" w:rsidRDefault="001B5AEA" w:rsidP="001B5AEA">
                      <w:pPr>
                        <w:pStyle w:val="BodyTextIndent"/>
                        <w:ind w:firstLine="0"/>
                      </w:pPr>
                      <w:r w:rsidRPr="001B5AEA">
                        <w:rPr>
                          <w:rFonts w:ascii="Arial" w:hAnsi="Arial"/>
                          <w:sz w:val="20"/>
                        </w:rPr>
                        <w:t>Total Community Service Hours_________       Extended Curriculum complete for Level IV privileges___________                                Date &amp; SLC Initials: _____________</w:t>
                      </w:r>
                    </w:p>
                    <w:p w14:paraId="6BFA1586" w14:textId="77777777" w:rsidR="001B5AEA" w:rsidRDefault="001B5AEA" w:rsidP="001B5AEA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ab/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FC39945" w14:textId="519B8D7D" w:rsidR="001B5AEA" w:rsidRDefault="001B5AEA" w:rsidP="001B5AEA">
      <w:pPr>
        <w:rPr>
          <w:rFonts w:ascii="Arial" w:hAnsi="Arial"/>
          <w:sz w:val="24"/>
        </w:rPr>
      </w:pPr>
    </w:p>
    <w:p w14:paraId="0562CB0E" w14:textId="77777777" w:rsidR="001B5AEA" w:rsidRDefault="001B5AEA" w:rsidP="001B5AEA">
      <w:pPr>
        <w:rPr>
          <w:rFonts w:ascii="Arial" w:hAnsi="Arial"/>
          <w:sz w:val="24"/>
        </w:rPr>
      </w:pPr>
    </w:p>
    <w:p w14:paraId="34CE0A41" w14:textId="77777777" w:rsidR="001B5AEA" w:rsidRDefault="001B5AEA" w:rsidP="001B5AEA">
      <w:pPr>
        <w:rPr>
          <w:rFonts w:ascii="Arial" w:hAnsi="Arial"/>
          <w:sz w:val="24"/>
        </w:rPr>
      </w:pPr>
    </w:p>
    <w:p w14:paraId="6D98A12B" w14:textId="4D2BBD61" w:rsidR="001B5AEA" w:rsidRDefault="001B5AEA" w:rsidP="41919F3A">
      <w:pPr>
        <w:rPr>
          <w:rFonts w:ascii="Arial" w:hAnsi="Arial"/>
          <w:sz w:val="24"/>
          <w:szCs w:val="24"/>
        </w:rPr>
      </w:pPr>
    </w:p>
    <w:p w14:paraId="1D22AD5D" w14:textId="3F0D3279" w:rsidR="001B5AEA" w:rsidRDefault="001B5AEA" w:rsidP="001B5AEA">
      <w:pPr>
        <w:rPr>
          <w:rFonts w:ascii="Arial" w:hAnsi="Arial"/>
          <w:sz w:val="24"/>
        </w:rPr>
      </w:pPr>
    </w:p>
    <w:p w14:paraId="3FE9F23F" w14:textId="78562AD0" w:rsidR="001B5AEA" w:rsidRDefault="001144A8" w:rsidP="001B5AEA">
      <w:pPr>
        <w:rPr>
          <w:rFonts w:ascii="Arial" w:hAnsi="Arial"/>
          <w:sz w:val="24"/>
        </w:rPr>
      </w:pPr>
      <w:r>
        <w:rPr>
          <w:rFonts w:ascii="Arial" w:hAnsi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55EC07" wp14:editId="65A5C439">
                <wp:simplePos x="0" y="0"/>
                <wp:positionH relativeFrom="column">
                  <wp:posOffset>60960</wp:posOffset>
                </wp:positionH>
                <wp:positionV relativeFrom="paragraph">
                  <wp:posOffset>5080</wp:posOffset>
                </wp:positionV>
                <wp:extent cx="6810375" cy="944880"/>
                <wp:effectExtent l="0" t="0" r="28575" b="2667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44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46DB82" w14:textId="636FC9F3" w:rsidR="001B5AEA" w:rsidRPr="00AF1755" w:rsidRDefault="001B5AEA" w:rsidP="00AF1755">
                            <w:pPr>
                              <w:spacing w:after="120"/>
                              <w:rPr>
                                <w:rFonts w:ascii="Arial Black" w:hAnsi="Arial Black"/>
                              </w:rPr>
                            </w:pPr>
                            <w:r w:rsidRPr="001B5AEA">
                              <w:rPr>
                                <w:rFonts w:ascii="Arial Black" w:hAnsi="Arial Black"/>
                              </w:rPr>
                              <w:t>To be completed by parent/guardian:</w:t>
                            </w:r>
                          </w:p>
                          <w:p w14:paraId="5997CC1D" w14:textId="6A03B476" w:rsidR="001B5AEA" w:rsidRPr="001B5AEA" w:rsidRDefault="001B5AEA" w:rsidP="00AF1755">
                            <w:pPr>
                              <w:spacing w:after="120"/>
                              <w:rPr>
                                <w:rFonts w:ascii="Arial" w:hAnsi="Arial"/>
                              </w:rPr>
                            </w:pPr>
                            <w:r w:rsidRPr="001B5AEA">
                              <w:rPr>
                                <w:rFonts w:ascii="Arial" w:hAnsi="Arial"/>
                              </w:rPr>
                              <w:t>I agree to allow my student to have the Level IV/Blue Level Privileges as stated above.</w:t>
                            </w:r>
                            <w:r w:rsidR="001144A8">
                              <w:rPr>
                                <w:rFonts w:ascii="Arial" w:hAnsi="Arial"/>
                              </w:rPr>
                              <w:t xml:space="preserve">  NOTE: Par</w:t>
                            </w:r>
                            <w:r w:rsidR="00E875BA">
                              <w:rPr>
                                <w:rFonts w:ascii="Arial" w:hAnsi="Arial"/>
                              </w:rPr>
                              <w:t>ent/guardian</w:t>
                            </w:r>
                            <w:r w:rsidR="001144A8">
                              <w:rPr>
                                <w:rFonts w:ascii="Arial" w:hAnsi="Arial"/>
                              </w:rPr>
                              <w:t xml:space="preserve"> may rescind permission at any time by contacting Office of Residential and Student Affairs.</w:t>
                            </w:r>
                          </w:p>
                          <w:p w14:paraId="3F72E2AB" w14:textId="77777777" w:rsidR="001B5AEA" w:rsidRPr="001B5AEA" w:rsidRDefault="001B5AEA" w:rsidP="00AF1755">
                            <w:pPr>
                              <w:spacing w:after="120"/>
                            </w:pPr>
                            <w:r w:rsidRPr="001B5AEA">
                              <w:rPr>
                                <w:rFonts w:ascii="Arial" w:hAnsi="Arial"/>
                              </w:rPr>
                              <w:t>Signature: ________________________________</w:t>
                            </w:r>
                            <w:r w:rsidRPr="001B5AEA">
                              <w:rPr>
                                <w:rFonts w:ascii="Arial" w:hAnsi="Arial"/>
                              </w:rPr>
                              <w:tab/>
                            </w:r>
                            <w:r w:rsidRPr="001B5AEA">
                              <w:rPr>
                                <w:rFonts w:ascii="Arial" w:hAnsi="Arial"/>
                              </w:rPr>
                              <w:tab/>
                            </w:r>
                            <w:r w:rsidRPr="001B5AEA">
                              <w:rPr>
                                <w:rFonts w:ascii="Arial" w:hAnsi="Arial"/>
                              </w:rPr>
                              <w:tab/>
                              <w:t>Date: 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55EC07" id="Text Box 3" o:spid="_x0000_s1028" type="#_x0000_t202" style="position:absolute;margin-left:4.8pt;margin-top:.4pt;width:536.25pt;height:7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">
                <v:textbox>
                  <w:txbxContent>
                    <w:p w14:paraId="2946DB82" w14:textId="636FC9F3" w:rsidR="001B5AEA" w:rsidRPr="00AF1755" w:rsidRDefault="001B5AEA" w:rsidP="00AF1755">
                      <w:pPr>
                        <w:spacing w:after="120"/>
                        <w:rPr>
                          <w:rFonts w:ascii="Arial Black" w:hAnsi="Arial Black"/>
                        </w:rPr>
                      </w:pPr>
                      <w:r w:rsidRPr="001B5AEA">
                        <w:rPr>
                          <w:rFonts w:ascii="Arial Black" w:hAnsi="Arial Black"/>
                        </w:rPr>
                        <w:t>To be completed by parent/guardian:</w:t>
                      </w:r>
                    </w:p>
                    <w:p w14:paraId="5997CC1D" w14:textId="6A03B476" w:rsidR="001B5AEA" w:rsidRPr="001B5AEA" w:rsidRDefault="001B5AEA" w:rsidP="00AF1755">
                      <w:pPr>
                        <w:spacing w:after="120"/>
                        <w:rPr>
                          <w:rFonts w:ascii="Arial" w:hAnsi="Arial"/>
                        </w:rPr>
                      </w:pPr>
                      <w:r w:rsidRPr="001B5AEA">
                        <w:rPr>
                          <w:rFonts w:ascii="Arial" w:hAnsi="Arial"/>
                        </w:rPr>
                        <w:t>I agree to allow my student to have the Level IV/Blue Level Privileges as stated above.</w:t>
                      </w:r>
                      <w:r w:rsidR="001144A8">
                        <w:rPr>
                          <w:rFonts w:ascii="Arial" w:hAnsi="Arial"/>
                        </w:rPr>
                        <w:t xml:space="preserve">  NOTE: Par</w:t>
                      </w:r>
                      <w:r w:rsidR="00E875BA">
                        <w:rPr>
                          <w:rFonts w:ascii="Arial" w:hAnsi="Arial"/>
                        </w:rPr>
                        <w:t>ent/guardian</w:t>
                      </w:r>
                      <w:r w:rsidR="001144A8">
                        <w:rPr>
                          <w:rFonts w:ascii="Arial" w:hAnsi="Arial"/>
                        </w:rPr>
                        <w:t xml:space="preserve"> may rescind permission at any time by contacting Office of Residential and Student Affairs.</w:t>
                      </w:r>
                    </w:p>
                    <w:p w14:paraId="3F72E2AB" w14:textId="77777777" w:rsidR="001B5AEA" w:rsidRPr="001B5AEA" w:rsidRDefault="001B5AEA" w:rsidP="00AF1755">
                      <w:pPr>
                        <w:spacing w:after="120"/>
                      </w:pPr>
                      <w:r w:rsidRPr="001B5AEA">
                        <w:rPr>
                          <w:rFonts w:ascii="Arial" w:hAnsi="Arial"/>
                        </w:rPr>
                        <w:t>Signature: ________________________________</w:t>
                      </w:r>
                      <w:r w:rsidRPr="001B5AEA">
                        <w:rPr>
                          <w:rFonts w:ascii="Arial" w:hAnsi="Arial"/>
                        </w:rPr>
                        <w:tab/>
                      </w:r>
                      <w:r w:rsidRPr="001B5AEA">
                        <w:rPr>
                          <w:rFonts w:ascii="Arial" w:hAnsi="Arial"/>
                        </w:rPr>
                        <w:tab/>
                      </w:r>
                      <w:r w:rsidRPr="001B5AEA">
                        <w:rPr>
                          <w:rFonts w:ascii="Arial" w:hAnsi="Arial"/>
                        </w:rPr>
                        <w:tab/>
                        <w:t>Date: 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1F72F646" w14:textId="77777777" w:rsidR="001B5AEA" w:rsidRDefault="001B5AEA" w:rsidP="001B5AEA">
      <w:pPr>
        <w:rPr>
          <w:rFonts w:ascii="Arial" w:hAnsi="Arial"/>
          <w:sz w:val="24"/>
        </w:rPr>
      </w:pPr>
    </w:p>
    <w:p w14:paraId="08CE6F91" w14:textId="77777777" w:rsidR="001B5AEA" w:rsidRDefault="001B5AEA" w:rsidP="001B5AEA">
      <w:pPr>
        <w:rPr>
          <w:rFonts w:ascii="Arial" w:hAnsi="Arial"/>
          <w:sz w:val="24"/>
        </w:rPr>
      </w:pPr>
    </w:p>
    <w:p w14:paraId="61CDCEAD" w14:textId="77777777" w:rsidR="001B5AEA" w:rsidRDefault="001B5AEA" w:rsidP="001B5AEA">
      <w:pPr>
        <w:rPr>
          <w:rFonts w:ascii="Arial" w:hAnsi="Arial"/>
          <w:sz w:val="24"/>
        </w:rPr>
      </w:pPr>
    </w:p>
    <w:p w14:paraId="05C98A7F" w14:textId="77777777" w:rsidR="00AF1755" w:rsidRDefault="00AF1755" w:rsidP="001B5AEA">
      <w:pPr>
        <w:rPr>
          <w:rFonts w:ascii="Arial" w:hAnsi="Arial"/>
          <w:sz w:val="22"/>
          <w:szCs w:val="22"/>
        </w:rPr>
      </w:pPr>
    </w:p>
    <w:p w14:paraId="0D66116D" w14:textId="77777777" w:rsidR="00AF1755" w:rsidRDefault="00AF1755" w:rsidP="001B5AEA">
      <w:pPr>
        <w:rPr>
          <w:rFonts w:ascii="Arial" w:hAnsi="Arial"/>
          <w:sz w:val="22"/>
          <w:szCs w:val="22"/>
        </w:rPr>
      </w:pPr>
    </w:p>
    <w:p w14:paraId="71882685" w14:textId="621CFEC1" w:rsidR="001B5AEA" w:rsidRPr="008F3B70" w:rsidRDefault="001B5AEA" w:rsidP="001B5AEA">
      <w:pPr>
        <w:rPr>
          <w:rFonts w:ascii="Arial" w:hAnsi="Arial"/>
          <w:sz w:val="22"/>
          <w:szCs w:val="22"/>
        </w:rPr>
      </w:pPr>
      <w:r w:rsidRPr="008F3B70">
        <w:rPr>
          <w:rFonts w:ascii="Arial" w:hAnsi="Arial"/>
          <w:sz w:val="22"/>
          <w:szCs w:val="22"/>
        </w:rPr>
        <w:t>Student Signature: ___________________________</w:t>
      </w:r>
      <w:r w:rsidRPr="008F3B70">
        <w:rPr>
          <w:rFonts w:ascii="Arial" w:hAnsi="Arial"/>
          <w:sz w:val="22"/>
          <w:szCs w:val="22"/>
        </w:rPr>
        <w:tab/>
      </w:r>
      <w:r w:rsidRPr="008F3B70">
        <w:rPr>
          <w:rFonts w:ascii="Arial" w:hAnsi="Arial"/>
          <w:sz w:val="22"/>
          <w:szCs w:val="22"/>
        </w:rPr>
        <w:tab/>
        <w:t xml:space="preserve">   Date: __________</w:t>
      </w:r>
      <w:r w:rsidRPr="008F3B70">
        <w:rPr>
          <w:rFonts w:ascii="Arial" w:hAnsi="Arial"/>
          <w:sz w:val="22"/>
          <w:szCs w:val="22"/>
        </w:rPr>
        <w:tab/>
      </w:r>
    </w:p>
    <w:p w14:paraId="07459315" w14:textId="77777777" w:rsidR="001B5AEA" w:rsidRDefault="001B5AEA" w:rsidP="001B5AEA">
      <w:pPr>
        <w:rPr>
          <w:rFonts w:ascii="Arial" w:hAnsi="Arial"/>
          <w:sz w:val="22"/>
          <w:szCs w:val="22"/>
        </w:rPr>
      </w:pPr>
    </w:p>
    <w:p w14:paraId="1517A90E" w14:textId="30D485BD" w:rsidR="00AF1755" w:rsidRDefault="001B5AEA" w:rsidP="41919F3A">
      <w:pPr>
        <w:rPr>
          <w:rFonts w:ascii="Arial" w:hAnsi="Arial"/>
          <w:sz w:val="22"/>
          <w:szCs w:val="22"/>
        </w:rPr>
      </w:pPr>
      <w:r w:rsidRPr="41919F3A">
        <w:rPr>
          <w:rFonts w:ascii="Arial" w:hAnsi="Arial"/>
          <w:sz w:val="22"/>
          <w:szCs w:val="22"/>
        </w:rPr>
        <w:t>SLC Signature</w:t>
      </w:r>
      <w:r w:rsidR="00AF1755" w:rsidRPr="008F3B70">
        <w:rPr>
          <w:rFonts w:ascii="Arial" w:hAnsi="Arial"/>
          <w:sz w:val="22"/>
          <w:szCs w:val="22"/>
        </w:rPr>
        <w:t>: ______________</w:t>
      </w:r>
      <w:r w:rsidR="00AF1755">
        <w:rPr>
          <w:rFonts w:ascii="Arial" w:hAnsi="Arial"/>
          <w:sz w:val="22"/>
          <w:szCs w:val="22"/>
        </w:rPr>
        <w:t>___</w:t>
      </w:r>
      <w:r w:rsidR="00AF1755" w:rsidRPr="008F3B70">
        <w:rPr>
          <w:rFonts w:ascii="Arial" w:hAnsi="Arial"/>
          <w:sz w:val="22"/>
          <w:szCs w:val="22"/>
        </w:rPr>
        <w:t>_____________</w:t>
      </w:r>
      <w:r w:rsidR="00AF1755" w:rsidRPr="008F3B70">
        <w:rPr>
          <w:rFonts w:ascii="Arial" w:hAnsi="Arial"/>
          <w:sz w:val="22"/>
          <w:szCs w:val="22"/>
        </w:rPr>
        <w:tab/>
      </w:r>
      <w:r w:rsidR="00AF1755" w:rsidRPr="008F3B70">
        <w:rPr>
          <w:rFonts w:ascii="Arial" w:hAnsi="Arial"/>
          <w:sz w:val="22"/>
          <w:szCs w:val="22"/>
        </w:rPr>
        <w:tab/>
        <w:t xml:space="preserve">   Date: __________</w:t>
      </w:r>
    </w:p>
    <w:p w14:paraId="41CC9FD8" w14:textId="77777777" w:rsidR="00AF1755" w:rsidRDefault="00AF1755" w:rsidP="41919F3A">
      <w:pPr>
        <w:rPr>
          <w:rFonts w:ascii="Arial" w:hAnsi="Arial"/>
          <w:sz w:val="22"/>
          <w:szCs w:val="22"/>
        </w:rPr>
      </w:pPr>
    </w:p>
    <w:p w14:paraId="6F34C888" w14:textId="77777777" w:rsidR="00461B89" w:rsidRPr="009D52A7" w:rsidRDefault="00461B89" w:rsidP="00461B89">
      <w:pPr>
        <w:rPr>
          <w:rFonts w:ascii="Arial" w:hAnsi="Arial"/>
          <w:i/>
          <w:iCs/>
          <w:sz w:val="18"/>
          <w:szCs w:val="16"/>
        </w:rPr>
      </w:pPr>
      <w:r w:rsidRPr="009D52A7">
        <w:rPr>
          <w:rFonts w:ascii="Arial" w:hAnsi="Arial"/>
          <w:i/>
          <w:iCs/>
          <w:sz w:val="18"/>
          <w:szCs w:val="16"/>
        </w:rPr>
        <w:t>*Extended Curriculum Requirements Breakdown included on back of sheet</w:t>
      </w:r>
    </w:p>
    <w:p w14:paraId="1A52A29B" w14:textId="77777777" w:rsidR="00461B89" w:rsidRDefault="00461B89" w:rsidP="00461B89">
      <w:pPr>
        <w:rPr>
          <w:rFonts w:ascii="Arial" w:hAnsi="Arial"/>
          <w:sz w:val="22"/>
          <w:szCs w:val="22"/>
        </w:rPr>
      </w:pPr>
    </w:p>
    <w:p w14:paraId="6AA9AAA5" w14:textId="10FB78B6" w:rsidR="00360CB3" w:rsidRDefault="001B5AEA" w:rsidP="00AF1755">
      <w:pPr>
        <w:jc w:val="right"/>
        <w:rPr>
          <w:rFonts w:ascii="Arial" w:hAnsi="Arial"/>
          <w:b/>
          <w:bCs/>
          <w:sz w:val="22"/>
          <w:szCs w:val="22"/>
        </w:rPr>
      </w:pPr>
      <w:r w:rsidRPr="41919F3A">
        <w:rPr>
          <w:rFonts w:ascii="Arial" w:hAnsi="Arial"/>
          <w:sz w:val="22"/>
          <w:szCs w:val="22"/>
        </w:rPr>
        <w:t xml:space="preserve">Privileges Granted:  </w:t>
      </w:r>
      <w:r w:rsidRPr="41919F3A">
        <w:rPr>
          <w:rFonts w:ascii="Arial" w:hAnsi="Arial"/>
          <w:b/>
          <w:bCs/>
          <w:sz w:val="22"/>
          <w:szCs w:val="22"/>
        </w:rPr>
        <w:t>Y   N</w:t>
      </w:r>
    </w:p>
    <w:p w14:paraId="649D9CD7" w14:textId="77777777" w:rsidR="00360CB3" w:rsidRDefault="00360CB3" w:rsidP="00AF1755">
      <w:pPr>
        <w:jc w:val="right"/>
        <w:rPr>
          <w:rFonts w:ascii="Arial" w:hAnsi="Arial"/>
          <w:b/>
          <w:bCs/>
          <w:sz w:val="22"/>
          <w:szCs w:val="22"/>
        </w:rPr>
      </w:pPr>
    </w:p>
    <w:p w14:paraId="70823F37" w14:textId="77777777" w:rsidR="00360CB3" w:rsidRDefault="00360CB3" w:rsidP="00AF1755">
      <w:pPr>
        <w:jc w:val="right"/>
        <w:rPr>
          <w:rFonts w:ascii="Arial" w:hAnsi="Arial"/>
          <w:b/>
          <w:bCs/>
          <w:sz w:val="22"/>
          <w:szCs w:val="22"/>
        </w:rPr>
      </w:pPr>
    </w:p>
    <w:p w14:paraId="150B84C3" w14:textId="77777777" w:rsidR="00360CB3" w:rsidRDefault="00360CB3" w:rsidP="00AF1755">
      <w:pPr>
        <w:jc w:val="right"/>
        <w:rPr>
          <w:rFonts w:ascii="Arial" w:hAnsi="Arial"/>
          <w:b/>
          <w:bCs/>
          <w:sz w:val="22"/>
          <w:szCs w:val="22"/>
        </w:rPr>
      </w:pPr>
    </w:p>
    <w:p w14:paraId="33E60017" w14:textId="77777777" w:rsidR="00360CB3" w:rsidRDefault="00360CB3" w:rsidP="00AF1755">
      <w:pPr>
        <w:jc w:val="right"/>
        <w:rPr>
          <w:rFonts w:ascii="Arial" w:hAnsi="Arial"/>
          <w:b/>
          <w:bCs/>
          <w:sz w:val="22"/>
          <w:szCs w:val="22"/>
        </w:rPr>
      </w:pPr>
    </w:p>
    <w:p w14:paraId="699023D1" w14:textId="77777777" w:rsidR="00360CB3" w:rsidRDefault="00360CB3" w:rsidP="00AF1755">
      <w:pPr>
        <w:jc w:val="right"/>
        <w:rPr>
          <w:rFonts w:ascii="Arial" w:hAnsi="Arial"/>
          <w:b/>
          <w:bCs/>
          <w:sz w:val="22"/>
          <w:szCs w:val="22"/>
        </w:rPr>
      </w:pPr>
    </w:p>
    <w:p w14:paraId="737D3525" w14:textId="77777777" w:rsidR="00360CB3" w:rsidRDefault="00360CB3" w:rsidP="00AF1755">
      <w:pPr>
        <w:jc w:val="right"/>
        <w:rPr>
          <w:rFonts w:ascii="Arial" w:hAnsi="Arial"/>
          <w:b/>
          <w:bCs/>
          <w:sz w:val="22"/>
          <w:szCs w:val="22"/>
        </w:rPr>
      </w:pPr>
    </w:p>
    <w:p w14:paraId="6537F28F" w14:textId="256CCA66" w:rsidR="00AA5C2B" w:rsidRPr="0068633E" w:rsidRDefault="00360CB3" w:rsidP="00AF1755">
      <w:pPr>
        <w:jc w:val="right"/>
        <w:rPr>
          <w:rFonts w:ascii="Arial" w:hAnsi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599D6B91" wp14:editId="07348294">
            <wp:simplePos x="0" y="0"/>
            <wp:positionH relativeFrom="margin">
              <wp:posOffset>0</wp:posOffset>
            </wp:positionH>
            <wp:positionV relativeFrom="paragraph">
              <wp:posOffset>160020</wp:posOffset>
            </wp:positionV>
            <wp:extent cx="6398406" cy="3613150"/>
            <wp:effectExtent l="0" t="0" r="2540" b="6350"/>
            <wp:wrapSquare wrapText="bothSides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8406" cy="361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5C2B">
        <w:tab/>
      </w:r>
    </w:p>
    <w:sectPr w:rsidR="00AA5C2B" w:rsidRPr="0068633E" w:rsidSect="008203AF">
      <w:headerReference w:type="first" r:id="rId11"/>
      <w:footerReference w:type="first" r:id="rId12"/>
      <w:pgSz w:w="12240" w:h="15840" w:code="1"/>
      <w:pgMar w:top="576" w:right="720" w:bottom="720" w:left="576" w:header="576" w:footer="57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67823" w14:textId="77777777" w:rsidR="00C27ADB" w:rsidRDefault="00C27ADB" w:rsidP="0068633E">
      <w:r>
        <w:separator/>
      </w:r>
    </w:p>
  </w:endnote>
  <w:endnote w:type="continuationSeparator" w:id="0">
    <w:p w14:paraId="16FA4489" w14:textId="77777777" w:rsidR="00C27ADB" w:rsidRDefault="00C27ADB" w:rsidP="00686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B9E20" w14:textId="77777777" w:rsidR="00AA5C2B" w:rsidRDefault="00AA5C2B" w:rsidP="00AA5C2B">
    <w:pPr>
      <w:pStyle w:val="Footer"/>
      <w:spacing w:before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183A2" w14:textId="77777777" w:rsidR="00C27ADB" w:rsidRDefault="00C27ADB" w:rsidP="0068633E">
      <w:r>
        <w:separator/>
      </w:r>
    </w:p>
  </w:footnote>
  <w:footnote w:type="continuationSeparator" w:id="0">
    <w:p w14:paraId="038096F8" w14:textId="77777777" w:rsidR="00C27ADB" w:rsidRDefault="00C27ADB" w:rsidP="006863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5651D" w14:textId="77777777" w:rsidR="00AA5C2B" w:rsidRDefault="0000136F" w:rsidP="00AA5C2B">
    <w:pPr>
      <w:pStyle w:val="Header"/>
      <w:spacing w:before="1440"/>
      <w:ind w:left="-18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0E98159" wp14:editId="5134FD2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72400" cy="100584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outreach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FAA26D3D-D897-4be2-8F04-BA451C77F1D7}">
                      <ma14:placeholderFlag xmlns:w16sdtfl="http://schemas.microsoft.com/office/word/2024/wordml/sdtformatlock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/>
                    </a:ext>
                    <a:ext uri="{53640926-AAD7-44d8-BBD7-CCE9431645EC}">
                      <a14:shadowObscured xmlns:w16sdtfl="http://schemas.microsoft.com/office/word/2024/wordml/sdtformatlock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AEA"/>
    <w:rsid w:val="0000136F"/>
    <w:rsid w:val="000A15FD"/>
    <w:rsid w:val="000C76BE"/>
    <w:rsid w:val="001144A8"/>
    <w:rsid w:val="00153EBD"/>
    <w:rsid w:val="001B5AEA"/>
    <w:rsid w:val="001E2F2F"/>
    <w:rsid w:val="001F78DE"/>
    <w:rsid w:val="0021692C"/>
    <w:rsid w:val="00223585"/>
    <w:rsid w:val="00237A7D"/>
    <w:rsid w:val="002A5BEF"/>
    <w:rsid w:val="00317D57"/>
    <w:rsid w:val="00360CB3"/>
    <w:rsid w:val="00457A50"/>
    <w:rsid w:val="00461B89"/>
    <w:rsid w:val="004E299B"/>
    <w:rsid w:val="004F396F"/>
    <w:rsid w:val="00513228"/>
    <w:rsid w:val="00535EF8"/>
    <w:rsid w:val="005B3EE6"/>
    <w:rsid w:val="005B4E78"/>
    <w:rsid w:val="00600F8B"/>
    <w:rsid w:val="0068633E"/>
    <w:rsid w:val="00703C56"/>
    <w:rsid w:val="007B4399"/>
    <w:rsid w:val="007C1D92"/>
    <w:rsid w:val="007F7B50"/>
    <w:rsid w:val="008034AA"/>
    <w:rsid w:val="008165B1"/>
    <w:rsid w:val="008203AF"/>
    <w:rsid w:val="008D56E7"/>
    <w:rsid w:val="009845CD"/>
    <w:rsid w:val="009A7ED2"/>
    <w:rsid w:val="00A046AE"/>
    <w:rsid w:val="00A661C8"/>
    <w:rsid w:val="00A744C6"/>
    <w:rsid w:val="00AA5C2B"/>
    <w:rsid w:val="00AB3189"/>
    <w:rsid w:val="00AF1755"/>
    <w:rsid w:val="00B16F72"/>
    <w:rsid w:val="00B344DF"/>
    <w:rsid w:val="00B37B75"/>
    <w:rsid w:val="00B94689"/>
    <w:rsid w:val="00BB704A"/>
    <w:rsid w:val="00BF6573"/>
    <w:rsid w:val="00C0258D"/>
    <w:rsid w:val="00C27ADB"/>
    <w:rsid w:val="00C56DB3"/>
    <w:rsid w:val="00C77B95"/>
    <w:rsid w:val="00CA3518"/>
    <w:rsid w:val="00CC161D"/>
    <w:rsid w:val="00CE0B3D"/>
    <w:rsid w:val="00D12DAE"/>
    <w:rsid w:val="00D276A7"/>
    <w:rsid w:val="00DF4157"/>
    <w:rsid w:val="00E1114B"/>
    <w:rsid w:val="00E875BA"/>
    <w:rsid w:val="00EA2A39"/>
    <w:rsid w:val="00EF418F"/>
    <w:rsid w:val="00EF641C"/>
    <w:rsid w:val="00F066F5"/>
    <w:rsid w:val="00F100C0"/>
    <w:rsid w:val="01DA76FB"/>
    <w:rsid w:val="1E3865ED"/>
    <w:rsid w:val="2690A8B1"/>
    <w:rsid w:val="2BE1F33C"/>
    <w:rsid w:val="310100AA"/>
    <w:rsid w:val="319F443C"/>
    <w:rsid w:val="41919F3A"/>
    <w:rsid w:val="5439ACD4"/>
    <w:rsid w:val="6767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6DB0E1A"/>
  <w14:defaultImageDpi w14:val="300"/>
  <w15:docId w15:val="{BFE9CA8A-568D-4F50-82A1-CB542668E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5AEA"/>
    <w:rPr>
      <w:rFonts w:eastAsia="Times New Roman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1B5AEA"/>
    <w:pPr>
      <w:keepNext/>
      <w:outlineLvl w:val="1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633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633E"/>
    <w:rPr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8633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633E"/>
    <w:rPr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33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33E"/>
    <w:rPr>
      <w:rFonts w:ascii="Lucida Grande" w:hAnsi="Lucida Grande" w:cs="Lucida Grande"/>
      <w:sz w:val="18"/>
      <w:szCs w:val="18"/>
      <w:lang w:eastAsia="en-US"/>
    </w:rPr>
  </w:style>
  <w:style w:type="character" w:customStyle="1" w:styleId="Heading2Char">
    <w:name w:val="Heading 2 Char"/>
    <w:basedOn w:val="DefaultParagraphFont"/>
    <w:link w:val="Heading2"/>
    <w:rsid w:val="001B5AEA"/>
    <w:rPr>
      <w:rFonts w:eastAsia="Times New Roman"/>
      <w:sz w:val="32"/>
      <w:lang w:eastAsia="en-US"/>
    </w:rPr>
  </w:style>
  <w:style w:type="paragraph" w:styleId="Title">
    <w:name w:val="Title"/>
    <w:basedOn w:val="Normal"/>
    <w:link w:val="TitleChar"/>
    <w:qFormat/>
    <w:rsid w:val="001B5AEA"/>
    <w:pPr>
      <w:jc w:val="center"/>
    </w:pPr>
    <w:rPr>
      <w:sz w:val="32"/>
      <w:u w:val="single"/>
    </w:rPr>
  </w:style>
  <w:style w:type="character" w:customStyle="1" w:styleId="TitleChar">
    <w:name w:val="Title Char"/>
    <w:basedOn w:val="DefaultParagraphFont"/>
    <w:link w:val="Title"/>
    <w:rsid w:val="001B5AEA"/>
    <w:rPr>
      <w:rFonts w:eastAsia="Times New Roman"/>
      <w:sz w:val="32"/>
      <w:u w:val="single"/>
      <w:lang w:eastAsia="en-US"/>
    </w:rPr>
  </w:style>
  <w:style w:type="paragraph" w:styleId="BodyTextIndent">
    <w:name w:val="Body Text Indent"/>
    <w:basedOn w:val="Normal"/>
    <w:link w:val="BodyTextIndentChar"/>
    <w:rsid w:val="001B5AEA"/>
    <w:pPr>
      <w:ind w:firstLine="720"/>
    </w:pPr>
    <w:rPr>
      <w:sz w:val="22"/>
    </w:rPr>
  </w:style>
  <w:style w:type="character" w:customStyle="1" w:styleId="BodyTextIndentChar">
    <w:name w:val="Body Text Indent Char"/>
    <w:basedOn w:val="DefaultParagraphFont"/>
    <w:link w:val="BodyTextIndent"/>
    <w:rsid w:val="001B5AEA"/>
    <w:rPr>
      <w:rFonts w:eastAsia="Times New Roman"/>
      <w:sz w:val="22"/>
      <w:lang w:eastAsia="en-US"/>
    </w:rPr>
  </w:style>
  <w:style w:type="paragraph" w:styleId="BodyText">
    <w:name w:val="Body Text"/>
    <w:basedOn w:val="Normal"/>
    <w:link w:val="BodyTextChar"/>
    <w:rsid w:val="001B5AEA"/>
    <w:rPr>
      <w:sz w:val="24"/>
    </w:rPr>
  </w:style>
  <w:style w:type="character" w:customStyle="1" w:styleId="BodyTextChar">
    <w:name w:val="Body Text Char"/>
    <w:basedOn w:val="DefaultParagraphFont"/>
    <w:link w:val="BodyText"/>
    <w:rsid w:val="001B5AEA"/>
    <w:rPr>
      <w:rFonts w:eastAsia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uest_user\Downloads\Letterhead_ResidentialAffair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5AD8CE4B0885478663F7E55227AFB6" ma:contentTypeVersion="19" ma:contentTypeDescription="Create a new document." ma:contentTypeScope="" ma:versionID="a5a902e4cd47f5d8c822b1ddb4113e47">
  <xsd:schema xmlns:xsd="http://www.w3.org/2001/XMLSchema" xmlns:xs="http://www.w3.org/2001/XMLSchema" xmlns:p="http://schemas.microsoft.com/office/2006/metadata/properties" xmlns:ns2="83d0fdaa-b0a4-4c98-ae38-a771e5948cc2" xmlns:ns3="ee365862-093d-48f8-aebc-d5c6fde2d1da" targetNamespace="http://schemas.microsoft.com/office/2006/metadata/properties" ma:root="true" ma:fieldsID="db9f12dced5ed17ed3ddd130ac1a78ce" ns2:_="" ns3:_="">
    <xsd:import namespace="83d0fdaa-b0a4-4c98-ae38-a771e5948cc2"/>
    <xsd:import namespace="ee365862-093d-48f8-aebc-d5c6fde2d1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0fdaa-b0a4-4c98-ae38-a771e5948c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27b2385-2fe9-44d4-ac77-b6bf2e5404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365862-093d-48f8-aebc-d5c6fde2d1d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96d4762-5f46-4c0d-8960-245e0e74ae42}" ma:internalName="TaxCatchAll" ma:showField="CatchAllData" ma:web="ee365862-093d-48f8-aebc-d5c6fde2d1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365862-093d-48f8-aebc-d5c6fde2d1da" xsi:nil="true"/>
    <lcf76f155ced4ddcb4097134ff3c332f xmlns="83d0fdaa-b0a4-4c98-ae38-a771e5948cc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AA5C216-5B7F-4AAA-B38A-4F871513D1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d0fdaa-b0a4-4c98-ae38-a771e5948cc2"/>
    <ds:schemaRef ds:uri="ee365862-093d-48f8-aebc-d5c6fde2d1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970AF3-9778-40D0-849E-10EDD8FE40F3}">
  <ds:schemaRefs>
    <ds:schemaRef ds:uri="http://schemas.microsoft.com/office/2006/metadata/properties"/>
    <ds:schemaRef ds:uri="http://schemas.microsoft.com/office/infopath/2007/PartnerControls"/>
    <ds:schemaRef ds:uri="ee365862-093d-48f8-aebc-d5c6fde2d1da"/>
    <ds:schemaRef ds:uri="83d0fdaa-b0a4-4c98-ae38-a771e5948cc2"/>
  </ds:schemaRefs>
</ds:datastoreItem>
</file>

<file path=customXml/itemProps3.xml><?xml version="1.0" encoding="utf-8"?>
<ds:datastoreItem xmlns:ds="http://schemas.openxmlformats.org/officeDocument/2006/customXml" ds:itemID="{697DE711-82D4-4AA7-B6AE-41A99D3998D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CD1EA3-2C05-4A23-9CD8-D4C7D9EB2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Letterhead_ResidentialAffairs</Template>
  <TotalTime>4</TotalTime>
  <Pages>2</Pages>
  <Words>186</Words>
  <Characters>1065</Characters>
  <Application>Microsoft Office Word</Application>
  <DocSecurity>0</DocSecurity>
  <Lines>8</Lines>
  <Paragraphs>2</Paragraphs>
  <ScaleCrop>false</ScaleCrop>
  <Company>Indiana Academy Outreach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Guest_user</dc:creator>
  <cp:keywords/>
  <dc:description/>
  <cp:lastModifiedBy>Fetters, Bridger</cp:lastModifiedBy>
  <cp:revision>11</cp:revision>
  <cp:lastPrinted>2025-07-18T15:08:00Z</cp:lastPrinted>
  <dcterms:created xsi:type="dcterms:W3CDTF">2026-07-27T14:20:00Z</dcterms:created>
  <dcterms:modified xsi:type="dcterms:W3CDTF">2026-07-29T18:04:00Z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0x010100C85AD8CE4B0885478663F7E55227AFB6</vt:lpwstr>
  </property>
  <property fmtid="{D5CDD505-2E9C-101B-9397-08002B2CF9AE}" pid="3" name="MediaServiceImageTags">
    <vt:lpwstr/>
  </property>
</Properties>
</file>